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5C5A43B" w14:textId="77777777" w:rsidR="00364CBD" w:rsidRPr="00A77B62" w:rsidRDefault="00DD203D" w:rsidP="00FC6308">
      <w:pPr>
        <w:spacing w:after="0" w:line="240" w:lineRule="auto"/>
        <w:rPr>
          <w:rFonts w:ascii="Mark Offc For MC" w:hAnsi="Mark Offc For MC"/>
          <w:b/>
          <w:lang w:val="en-GB"/>
        </w:rPr>
      </w:pPr>
      <w:bookmarkStart w:id="0" w:name="_GoBack"/>
      <w:bookmarkEnd w:id="0"/>
      <w:r w:rsidRPr="00A77B62">
        <w:rPr>
          <w:rFonts w:ascii="Mark Offc For MC" w:hAnsi="Mark Offc For MC"/>
          <w:b/>
          <w:noProof/>
          <w:lang w:val="en-AU" w:eastAsia="en-AU"/>
        </w:rPr>
        <w:drawing>
          <wp:anchor distT="0" distB="0" distL="114300" distR="114300" simplePos="0" relativeHeight="251658240" behindDoc="0" locked="0" layoutInCell="1" allowOverlap="1" wp14:anchorId="308023E3" wp14:editId="3EED94B4">
            <wp:simplePos x="0" y="0"/>
            <wp:positionH relativeFrom="column">
              <wp:posOffset>5289331</wp:posOffset>
            </wp:positionH>
            <wp:positionV relativeFrom="paragraph">
              <wp:posOffset>66</wp:posOffset>
            </wp:positionV>
            <wp:extent cx="904762" cy="714286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MC new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4762" cy="7142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A3A0D88" w14:textId="77777777" w:rsidR="00227508" w:rsidRPr="00A77B62" w:rsidRDefault="00227508" w:rsidP="00FC6308">
      <w:pPr>
        <w:spacing w:after="0" w:line="240" w:lineRule="auto"/>
        <w:rPr>
          <w:rFonts w:ascii="Mark Offc For MC" w:hAnsi="Mark Offc For MC" w:cs="Arial"/>
          <w:b/>
          <w:lang w:val="en-GB"/>
        </w:rPr>
      </w:pPr>
    </w:p>
    <w:p w14:paraId="7025C051" w14:textId="77777777" w:rsidR="00212EE5" w:rsidRPr="00A77B62" w:rsidRDefault="00212EE5" w:rsidP="00FC6308">
      <w:pPr>
        <w:spacing w:after="0" w:line="240" w:lineRule="auto"/>
        <w:rPr>
          <w:rFonts w:ascii="Mark Offc For MC" w:hAnsi="Mark Offc For MC" w:cs="Arial"/>
          <w:b/>
          <w:lang w:val="en-GB"/>
        </w:rPr>
      </w:pPr>
    </w:p>
    <w:p w14:paraId="734FE02E" w14:textId="77777777" w:rsidR="00212EE5" w:rsidRPr="00A77B62" w:rsidRDefault="00212EE5" w:rsidP="00FC6308">
      <w:pPr>
        <w:spacing w:after="0" w:line="240" w:lineRule="auto"/>
        <w:rPr>
          <w:rFonts w:ascii="Mark Offc For MC" w:hAnsi="Mark Offc For MC" w:cs="Arial"/>
          <w:b/>
          <w:lang w:val="en-GB"/>
        </w:rPr>
      </w:pPr>
    </w:p>
    <w:p w14:paraId="5A582F2F" w14:textId="77777777" w:rsidR="00212EE5" w:rsidRPr="00A77B62" w:rsidRDefault="00212EE5" w:rsidP="00FC6308">
      <w:pPr>
        <w:spacing w:after="0" w:line="240" w:lineRule="auto"/>
        <w:rPr>
          <w:rFonts w:ascii="Mark Offc For MC" w:hAnsi="Mark Offc For MC" w:cs="Arial"/>
          <w:b/>
          <w:lang w:val="en-GB"/>
        </w:rPr>
      </w:pPr>
    </w:p>
    <w:p w14:paraId="0416FC43" w14:textId="77777777" w:rsidR="00212EE5" w:rsidRPr="00A77B62" w:rsidRDefault="00212EE5" w:rsidP="00FC6308">
      <w:pPr>
        <w:spacing w:after="0" w:line="240" w:lineRule="auto"/>
        <w:rPr>
          <w:rFonts w:ascii="Mark Offc For MC" w:hAnsi="Mark Offc For MC" w:cs="Arial"/>
          <w:b/>
          <w:lang w:val="en-GB"/>
        </w:rPr>
      </w:pPr>
    </w:p>
    <w:p w14:paraId="00D8562F" w14:textId="77777777" w:rsidR="00212EE5" w:rsidRPr="00A77B62" w:rsidRDefault="00FD60CD" w:rsidP="00FC6308">
      <w:pPr>
        <w:spacing w:after="0" w:line="240" w:lineRule="auto"/>
        <w:rPr>
          <w:rFonts w:ascii="Mark Offc For MC" w:hAnsi="Mark Offc For MC" w:cs="Arial"/>
          <w:lang w:val="en-GB"/>
        </w:rPr>
      </w:pPr>
      <w:r w:rsidRPr="00A77B62">
        <w:rPr>
          <w:rFonts w:ascii="Mark Offc For MC" w:hAnsi="Mark Offc For MC" w:cs="Arial"/>
          <w:lang w:val="en-GB"/>
        </w:rPr>
        <w:t>Dr Tony Richards</w:t>
      </w:r>
    </w:p>
    <w:p w14:paraId="066EF343" w14:textId="77777777" w:rsidR="00212EE5" w:rsidRPr="00A77B62" w:rsidRDefault="00212EE5" w:rsidP="00FC6308">
      <w:pPr>
        <w:spacing w:after="0" w:line="240" w:lineRule="auto"/>
        <w:rPr>
          <w:rFonts w:ascii="Mark Offc For MC" w:hAnsi="Mark Offc For MC" w:cs="Arial"/>
          <w:lang w:val="en-GB"/>
        </w:rPr>
      </w:pPr>
      <w:r w:rsidRPr="00A77B62">
        <w:rPr>
          <w:rFonts w:ascii="Mark Offc For MC" w:hAnsi="Mark Offc For MC" w:cs="Arial"/>
          <w:lang w:val="en-GB"/>
        </w:rPr>
        <w:t>Head of Payments Policy Department</w:t>
      </w:r>
    </w:p>
    <w:p w14:paraId="69770EEE" w14:textId="77777777" w:rsidR="00212EE5" w:rsidRPr="00A77B62" w:rsidRDefault="00212EE5" w:rsidP="00FC6308">
      <w:pPr>
        <w:spacing w:after="0" w:line="240" w:lineRule="auto"/>
        <w:rPr>
          <w:rFonts w:ascii="Mark Offc For MC" w:hAnsi="Mark Offc For MC" w:cs="Arial"/>
          <w:lang w:val="en-GB"/>
        </w:rPr>
      </w:pPr>
      <w:r w:rsidRPr="00A77B62">
        <w:rPr>
          <w:rFonts w:ascii="Mark Offc For MC" w:hAnsi="Mark Offc For MC" w:cs="Arial"/>
          <w:lang w:val="en-GB"/>
        </w:rPr>
        <w:t>Reserve Bank of Australia</w:t>
      </w:r>
    </w:p>
    <w:p w14:paraId="1784B1A3" w14:textId="77777777" w:rsidR="00212EE5" w:rsidRPr="00A77B62" w:rsidRDefault="00212EE5" w:rsidP="00FC6308">
      <w:pPr>
        <w:spacing w:after="0" w:line="240" w:lineRule="auto"/>
        <w:rPr>
          <w:rFonts w:ascii="Mark Offc For MC" w:hAnsi="Mark Offc For MC" w:cs="Arial"/>
          <w:lang w:val="en-GB"/>
        </w:rPr>
      </w:pPr>
      <w:r w:rsidRPr="00A77B62">
        <w:rPr>
          <w:rFonts w:ascii="Mark Offc For MC" w:hAnsi="Mark Offc For MC" w:cs="Arial"/>
          <w:lang w:val="en-GB"/>
        </w:rPr>
        <w:t>GPO Box 3947</w:t>
      </w:r>
    </w:p>
    <w:p w14:paraId="589F8764" w14:textId="77777777" w:rsidR="00212EE5" w:rsidRPr="00A77B62" w:rsidRDefault="00212EE5" w:rsidP="00FC6308">
      <w:pPr>
        <w:spacing w:after="0" w:line="240" w:lineRule="auto"/>
        <w:rPr>
          <w:rFonts w:ascii="Mark Offc For MC" w:hAnsi="Mark Offc For MC" w:cs="Arial"/>
          <w:lang w:val="en-GB"/>
        </w:rPr>
      </w:pPr>
      <w:r w:rsidRPr="00A77B62">
        <w:rPr>
          <w:rFonts w:ascii="Mark Offc For MC" w:hAnsi="Mark Offc For MC" w:cs="Arial"/>
          <w:lang w:val="en-GB"/>
        </w:rPr>
        <w:t>Sydney</w:t>
      </w:r>
    </w:p>
    <w:p w14:paraId="7B19E49C" w14:textId="77777777" w:rsidR="00212EE5" w:rsidRPr="00A77B62" w:rsidRDefault="00212EE5" w:rsidP="00FC6308">
      <w:pPr>
        <w:spacing w:after="0" w:line="240" w:lineRule="auto"/>
        <w:rPr>
          <w:rFonts w:ascii="Mark Offc For MC" w:hAnsi="Mark Offc For MC" w:cs="Arial"/>
          <w:lang w:val="en-GB"/>
        </w:rPr>
      </w:pPr>
      <w:r w:rsidRPr="00A77B62">
        <w:rPr>
          <w:rFonts w:ascii="Mark Offc For MC" w:hAnsi="Mark Offc For MC" w:cs="Arial"/>
          <w:lang w:val="en-GB"/>
        </w:rPr>
        <w:t>NSW 2001</w:t>
      </w:r>
    </w:p>
    <w:p w14:paraId="2B643A58" w14:textId="77777777" w:rsidR="00212EE5" w:rsidRPr="00A77B62" w:rsidRDefault="00212EE5" w:rsidP="00FC6308">
      <w:pPr>
        <w:spacing w:after="0" w:line="240" w:lineRule="auto"/>
        <w:rPr>
          <w:rFonts w:ascii="Mark Offc For MC" w:hAnsi="Mark Offc For MC" w:cs="Arial"/>
          <w:lang w:val="en-GB"/>
        </w:rPr>
      </w:pPr>
    </w:p>
    <w:p w14:paraId="3F1F1D9B" w14:textId="116C7652" w:rsidR="00212EE5" w:rsidRDefault="007E38B8" w:rsidP="00FC6308">
      <w:pPr>
        <w:spacing w:after="0" w:line="240" w:lineRule="auto"/>
        <w:rPr>
          <w:rFonts w:ascii="Mark Offc For MC" w:hAnsi="Mark Offc For MC" w:cs="Arial"/>
          <w:lang w:val="en-GB"/>
        </w:rPr>
      </w:pPr>
      <w:r>
        <w:rPr>
          <w:rFonts w:ascii="Mark Offc For MC" w:hAnsi="Mark Offc For MC" w:cs="Arial"/>
          <w:lang w:val="en-GB"/>
        </w:rPr>
        <w:t>8</w:t>
      </w:r>
      <w:r w:rsidR="009E0867">
        <w:rPr>
          <w:rFonts w:ascii="Mark Offc For MC" w:hAnsi="Mark Offc For MC" w:cs="Arial"/>
          <w:lang w:val="en-GB"/>
        </w:rPr>
        <w:t xml:space="preserve"> February 2017</w:t>
      </w:r>
    </w:p>
    <w:p w14:paraId="5838A812" w14:textId="77777777" w:rsidR="009E0867" w:rsidRPr="00A77B62" w:rsidRDefault="009E0867" w:rsidP="00FC6308">
      <w:pPr>
        <w:spacing w:after="0" w:line="240" w:lineRule="auto"/>
        <w:rPr>
          <w:rFonts w:ascii="Mark Offc For MC" w:hAnsi="Mark Offc For MC" w:cs="Arial"/>
          <w:lang w:val="en-GB"/>
        </w:rPr>
      </w:pPr>
    </w:p>
    <w:p w14:paraId="27BFA2C5" w14:textId="77777777" w:rsidR="00212EE5" w:rsidRPr="00A77B62" w:rsidRDefault="00212EE5" w:rsidP="00FC6308">
      <w:pPr>
        <w:spacing w:after="0" w:line="240" w:lineRule="auto"/>
        <w:rPr>
          <w:rFonts w:ascii="Mark Offc For MC" w:hAnsi="Mark Offc For MC" w:cs="Arial"/>
          <w:lang w:val="en-GB"/>
        </w:rPr>
      </w:pPr>
      <w:r w:rsidRPr="00A77B62">
        <w:rPr>
          <w:rFonts w:ascii="Mark Offc For MC" w:hAnsi="Mark Offc For MC" w:cs="Arial"/>
          <w:lang w:val="en-GB"/>
        </w:rPr>
        <w:t xml:space="preserve">Dear </w:t>
      </w:r>
      <w:r w:rsidR="00FD60CD" w:rsidRPr="00A77B62">
        <w:rPr>
          <w:rFonts w:ascii="Mark Offc For MC" w:hAnsi="Mark Offc For MC" w:cs="Arial"/>
          <w:lang w:val="en-GB"/>
        </w:rPr>
        <w:t>Dr Richards</w:t>
      </w:r>
      <w:r w:rsidRPr="00A77B62">
        <w:rPr>
          <w:rFonts w:ascii="Mark Offc For MC" w:hAnsi="Mark Offc For MC" w:cs="Arial"/>
          <w:lang w:val="en-GB"/>
        </w:rPr>
        <w:t>,</w:t>
      </w:r>
    </w:p>
    <w:p w14:paraId="7DD422C6" w14:textId="77777777" w:rsidR="00212EE5" w:rsidRPr="00A77B62" w:rsidRDefault="00212EE5" w:rsidP="00FC6308">
      <w:pPr>
        <w:spacing w:after="0" w:line="240" w:lineRule="auto"/>
        <w:rPr>
          <w:rFonts w:ascii="Mark Offc For MC" w:hAnsi="Mark Offc For MC" w:cs="Arial"/>
          <w:lang w:val="en-GB"/>
        </w:rPr>
      </w:pPr>
    </w:p>
    <w:p w14:paraId="4E470382" w14:textId="77777777" w:rsidR="00212EE5" w:rsidRPr="00A77B62" w:rsidRDefault="00212EE5" w:rsidP="00FC6308">
      <w:pPr>
        <w:spacing w:after="0" w:line="240" w:lineRule="auto"/>
        <w:rPr>
          <w:rFonts w:ascii="Mark Offc For MC" w:hAnsi="Mark Offc For MC" w:cs="Arial"/>
          <w:lang w:val="en-GB"/>
        </w:rPr>
      </w:pPr>
      <w:r w:rsidRPr="00A77B62">
        <w:rPr>
          <w:rFonts w:ascii="Mark Offc For MC" w:hAnsi="Mark Offc For MC" w:cs="Arial"/>
          <w:lang w:val="en-GB"/>
        </w:rPr>
        <w:t xml:space="preserve">Thank you for the opportunity to respond to the consultation paper </w:t>
      </w:r>
      <w:r w:rsidRPr="00A77B62">
        <w:rPr>
          <w:rFonts w:ascii="Mark Offc For MC" w:hAnsi="Mark Offc For MC" w:cs="Arial"/>
          <w:i/>
          <w:lang w:val="en-GB"/>
        </w:rPr>
        <w:t>Dual</w:t>
      </w:r>
      <w:r w:rsidR="00B06040" w:rsidRPr="00A77B62">
        <w:rPr>
          <w:rFonts w:ascii="Mark Offc For MC" w:hAnsi="Mark Offc For MC" w:cs="Arial"/>
          <w:i/>
          <w:lang w:val="en-GB"/>
        </w:rPr>
        <w:t>-</w:t>
      </w:r>
      <w:r w:rsidRPr="00A77B62">
        <w:rPr>
          <w:rFonts w:ascii="Mark Offc For MC" w:hAnsi="Mark Offc For MC" w:cs="Arial"/>
          <w:i/>
          <w:lang w:val="en-GB"/>
        </w:rPr>
        <w:t xml:space="preserve">Network </w:t>
      </w:r>
      <w:r w:rsidR="00B06040" w:rsidRPr="00A77B62">
        <w:rPr>
          <w:rFonts w:ascii="Mark Offc For MC" w:hAnsi="Mark Offc For MC" w:cs="Arial"/>
          <w:i/>
          <w:lang w:val="en-GB"/>
        </w:rPr>
        <w:t>C</w:t>
      </w:r>
      <w:r w:rsidRPr="00A77B62">
        <w:rPr>
          <w:rFonts w:ascii="Mark Offc For MC" w:hAnsi="Mark Offc For MC" w:cs="Arial"/>
          <w:i/>
          <w:lang w:val="en-GB"/>
        </w:rPr>
        <w:t>ards and Mobile Wallet Technology</w:t>
      </w:r>
      <w:r w:rsidR="00B06040" w:rsidRPr="00A77B62">
        <w:rPr>
          <w:rFonts w:ascii="Mark Offc For MC" w:hAnsi="Mark Offc For MC" w:cs="Arial"/>
          <w:i/>
          <w:lang w:val="en-GB"/>
        </w:rPr>
        <w:t>.</w:t>
      </w:r>
    </w:p>
    <w:p w14:paraId="155E7C8E" w14:textId="77777777" w:rsidR="00067DBA" w:rsidRPr="00A77B62" w:rsidRDefault="00067DBA" w:rsidP="00067DBA">
      <w:pPr>
        <w:tabs>
          <w:tab w:val="left" w:pos="5790"/>
        </w:tabs>
        <w:spacing w:after="0" w:line="240" w:lineRule="auto"/>
        <w:rPr>
          <w:rFonts w:ascii="Mark Offc For MC" w:hAnsi="Mark Offc For MC" w:cs="Arial"/>
          <w:bCs/>
        </w:rPr>
      </w:pPr>
    </w:p>
    <w:p w14:paraId="64DCFD65" w14:textId="77777777" w:rsidR="00EB74A0" w:rsidRPr="00A77B62" w:rsidRDefault="00DD203D">
      <w:pPr>
        <w:tabs>
          <w:tab w:val="left" w:pos="5790"/>
        </w:tabs>
        <w:spacing w:after="0" w:line="240" w:lineRule="auto"/>
        <w:rPr>
          <w:rFonts w:ascii="Mark Offc For MC" w:hAnsi="Mark Offc For MC" w:cs="Arial"/>
          <w:bCs/>
          <w:lang w:val="en-AU"/>
        </w:rPr>
      </w:pPr>
      <w:r w:rsidRPr="0087715C">
        <w:rPr>
          <w:rFonts w:ascii="Mark Offc For MC" w:hAnsi="Mark Offc For MC" w:cs="Arial"/>
          <w:bCs/>
          <w:lang w:val="en-AU"/>
        </w:rPr>
        <w:t xml:space="preserve">As you know, </w:t>
      </w:r>
      <w:r>
        <w:rPr>
          <w:rFonts w:ascii="Mark Offc For MC" w:hAnsi="Mark Offc For MC" w:cs="Arial"/>
          <w:bCs/>
          <w:lang w:val="en-AU"/>
        </w:rPr>
        <w:t xml:space="preserve">Mastercard has </w:t>
      </w:r>
      <w:r w:rsidRPr="0087715C">
        <w:rPr>
          <w:rFonts w:ascii="Mark Offc For MC" w:hAnsi="Mark Offc For MC" w:cs="Arial"/>
          <w:bCs/>
          <w:lang w:val="en-AU"/>
        </w:rPr>
        <w:t xml:space="preserve">long supported dual-network cards in Australia. </w:t>
      </w:r>
      <w:r>
        <w:rPr>
          <w:rFonts w:ascii="Mark Offc For MC" w:hAnsi="Mark Offc For MC" w:cs="Arial"/>
          <w:bCs/>
          <w:lang w:val="en-AU"/>
        </w:rPr>
        <w:t xml:space="preserve">We agree </w:t>
      </w:r>
      <w:r w:rsidR="002E64FF" w:rsidRPr="00A77B62">
        <w:rPr>
          <w:rFonts w:ascii="Mark Offc For MC" w:hAnsi="Mark Offc For MC" w:cs="Arial"/>
          <w:bCs/>
          <w:lang w:val="en-AU"/>
        </w:rPr>
        <w:t xml:space="preserve">with the </w:t>
      </w:r>
      <w:r w:rsidR="000B5D0B" w:rsidRPr="00A77B62">
        <w:rPr>
          <w:rFonts w:ascii="Mark Offc For MC" w:hAnsi="Mark Offc For MC" w:cs="Arial"/>
          <w:bCs/>
          <w:lang w:val="en-AU"/>
        </w:rPr>
        <w:t xml:space="preserve">Reserve </w:t>
      </w:r>
      <w:r w:rsidR="002E64FF" w:rsidRPr="00A77B62">
        <w:rPr>
          <w:rFonts w:ascii="Mark Offc For MC" w:hAnsi="Mark Offc For MC" w:cs="Arial"/>
          <w:bCs/>
          <w:lang w:val="en-AU"/>
        </w:rPr>
        <w:t xml:space="preserve">Bank’s view that a wide range of payment options </w:t>
      </w:r>
      <w:r w:rsidR="00EB74A0" w:rsidRPr="00A77B62">
        <w:rPr>
          <w:rFonts w:ascii="Mark Offc For MC" w:hAnsi="Mark Offc For MC" w:cs="Arial"/>
          <w:bCs/>
          <w:lang w:val="en-AU"/>
        </w:rPr>
        <w:t>is likely to result in a more competitive and efficient payments system</w:t>
      </w:r>
      <w:r>
        <w:rPr>
          <w:rFonts w:ascii="Mark Offc For MC" w:hAnsi="Mark Offc For MC" w:cs="Arial"/>
          <w:bCs/>
          <w:lang w:val="en-AU"/>
        </w:rPr>
        <w:t xml:space="preserve"> – one where the best product succeeds as consumers and merchants demonstrate their brand, form factor and technology preference. </w:t>
      </w:r>
    </w:p>
    <w:p w14:paraId="0CF1F32C" w14:textId="77777777" w:rsidR="003136E2" w:rsidRPr="00A77B62" w:rsidRDefault="003136E2" w:rsidP="003136E2">
      <w:pPr>
        <w:tabs>
          <w:tab w:val="left" w:pos="5790"/>
        </w:tabs>
        <w:spacing w:after="0" w:line="240" w:lineRule="auto"/>
        <w:rPr>
          <w:rFonts w:ascii="Mark Offc For MC" w:hAnsi="Mark Offc For MC" w:cs="Arial"/>
          <w:lang w:val="en-GB"/>
        </w:rPr>
      </w:pPr>
    </w:p>
    <w:p w14:paraId="390A8C8B" w14:textId="77777777" w:rsidR="00EB74A0" w:rsidRPr="00A77B62" w:rsidRDefault="000B5D0B" w:rsidP="003136E2">
      <w:pPr>
        <w:tabs>
          <w:tab w:val="left" w:pos="5790"/>
        </w:tabs>
        <w:spacing w:after="0" w:line="240" w:lineRule="auto"/>
        <w:rPr>
          <w:rFonts w:ascii="Mark Offc For MC" w:hAnsi="Mark Offc For MC" w:cs="Arial"/>
          <w:lang w:val="en-GB"/>
        </w:rPr>
      </w:pPr>
      <w:r w:rsidRPr="00A77B62">
        <w:rPr>
          <w:rFonts w:ascii="Mark Offc For MC" w:hAnsi="Mark Offc For MC" w:cs="Arial"/>
          <w:lang w:val="en-GB"/>
        </w:rPr>
        <w:t xml:space="preserve">As the </w:t>
      </w:r>
      <w:r w:rsidR="00DD203D">
        <w:rPr>
          <w:rFonts w:ascii="Mark Offc For MC" w:hAnsi="Mark Offc For MC" w:cs="Arial"/>
          <w:lang w:val="en-GB"/>
        </w:rPr>
        <w:t>RBA’</w:t>
      </w:r>
      <w:r w:rsidR="00FD60CD" w:rsidRPr="00A77B62">
        <w:rPr>
          <w:rFonts w:ascii="Mark Offc For MC" w:hAnsi="Mark Offc For MC" w:cs="Arial"/>
          <w:lang w:val="en-GB"/>
        </w:rPr>
        <w:t xml:space="preserve">s </w:t>
      </w:r>
      <w:r w:rsidRPr="00A77B62">
        <w:rPr>
          <w:rFonts w:ascii="Mark Offc For MC" w:hAnsi="Mark Offc For MC" w:cs="Arial"/>
          <w:lang w:val="en-GB"/>
        </w:rPr>
        <w:t>paper points out, in 2013</w:t>
      </w:r>
      <w:r w:rsidR="00B06040" w:rsidRPr="00A77B62">
        <w:rPr>
          <w:rFonts w:ascii="Mark Offc For MC" w:hAnsi="Mark Offc For MC" w:cs="Arial"/>
          <w:lang w:val="en-GB"/>
        </w:rPr>
        <w:t>,</w:t>
      </w:r>
      <w:r w:rsidRPr="00A77B62">
        <w:rPr>
          <w:rFonts w:ascii="Mark Offc For MC" w:hAnsi="Mark Offc For MC" w:cs="Arial"/>
          <w:lang w:val="en-GB"/>
        </w:rPr>
        <w:t xml:space="preserve"> the three </w:t>
      </w:r>
      <w:r w:rsidR="00DD203D">
        <w:rPr>
          <w:rFonts w:ascii="Mark Offc For MC" w:hAnsi="Mark Offc For MC" w:cs="Arial"/>
          <w:lang w:val="en-GB"/>
        </w:rPr>
        <w:t xml:space="preserve">existing </w:t>
      </w:r>
      <w:r w:rsidRPr="00A77B62">
        <w:rPr>
          <w:rFonts w:ascii="Mark Offc For MC" w:hAnsi="Mark Offc For MC" w:cs="Arial"/>
          <w:lang w:val="en-GB"/>
        </w:rPr>
        <w:t>debit card networks (</w:t>
      </w:r>
      <w:r w:rsidR="00DD203D">
        <w:rPr>
          <w:rFonts w:ascii="Mark Offc For MC" w:hAnsi="Mark Offc For MC" w:cs="Arial"/>
          <w:lang w:val="en-GB"/>
        </w:rPr>
        <w:t xml:space="preserve">eftpos, </w:t>
      </w:r>
      <w:r w:rsidRPr="00A77B62">
        <w:rPr>
          <w:rFonts w:ascii="Mark Offc For MC" w:hAnsi="Mark Offc For MC" w:cs="Arial"/>
          <w:lang w:val="en-GB"/>
        </w:rPr>
        <w:t>Mastercard</w:t>
      </w:r>
      <w:r w:rsidR="00DD203D">
        <w:rPr>
          <w:rFonts w:ascii="Mark Offc For MC" w:hAnsi="Mark Offc For MC" w:cs="Arial"/>
          <w:lang w:val="en-GB"/>
        </w:rPr>
        <w:t xml:space="preserve"> and</w:t>
      </w:r>
      <w:r w:rsidRPr="00A77B62">
        <w:rPr>
          <w:rFonts w:ascii="Mark Offc For MC" w:hAnsi="Mark Offc For MC" w:cs="Arial"/>
          <w:lang w:val="en-GB"/>
        </w:rPr>
        <w:t xml:space="preserve"> Visa) agreed to a number of voluntary undertakings to maintain dual-network arrangements in relation to contactless transactions. This agreement </w:t>
      </w:r>
      <w:r w:rsidR="008B098E" w:rsidRPr="00A77B62">
        <w:rPr>
          <w:rFonts w:ascii="Mark Offc For MC" w:hAnsi="Mark Offc For MC" w:cs="Arial"/>
          <w:lang w:val="en-GB"/>
        </w:rPr>
        <w:t xml:space="preserve">was the result </w:t>
      </w:r>
      <w:r w:rsidR="00F72477" w:rsidRPr="00A77B62">
        <w:rPr>
          <w:rFonts w:ascii="Mark Offc For MC" w:hAnsi="Mark Offc For MC" w:cs="Arial"/>
          <w:lang w:val="en-GB"/>
        </w:rPr>
        <w:t>of discussions</w:t>
      </w:r>
      <w:r w:rsidRPr="00A77B62">
        <w:rPr>
          <w:rFonts w:ascii="Mark Offc For MC" w:hAnsi="Mark Offc For MC" w:cs="Arial"/>
          <w:lang w:val="en-GB"/>
        </w:rPr>
        <w:t xml:space="preserve"> between the schemes facilitated by the </w:t>
      </w:r>
      <w:r w:rsidR="00DD203D">
        <w:rPr>
          <w:rFonts w:ascii="Mark Offc For MC" w:hAnsi="Mark Offc For MC" w:cs="Arial"/>
          <w:lang w:val="en-GB"/>
        </w:rPr>
        <w:t>RBA</w:t>
      </w:r>
      <w:r w:rsidR="00FD60CD" w:rsidRPr="00A77B62">
        <w:rPr>
          <w:rFonts w:ascii="Mark Offc For MC" w:hAnsi="Mark Offc For MC" w:cs="Arial"/>
          <w:lang w:val="en-GB"/>
        </w:rPr>
        <w:t>. Master</w:t>
      </w:r>
      <w:r w:rsidR="008B098E" w:rsidRPr="00A77B62">
        <w:rPr>
          <w:rFonts w:ascii="Mark Offc For MC" w:hAnsi="Mark Offc For MC" w:cs="Arial"/>
          <w:lang w:val="en-GB"/>
        </w:rPr>
        <w:t>c</w:t>
      </w:r>
      <w:r w:rsidR="00FD60CD" w:rsidRPr="00A77B62">
        <w:rPr>
          <w:rFonts w:ascii="Mark Offc For MC" w:hAnsi="Mark Offc For MC" w:cs="Arial"/>
          <w:lang w:val="en-GB"/>
        </w:rPr>
        <w:t xml:space="preserve">ard’s position </w:t>
      </w:r>
      <w:r w:rsidR="008B098E" w:rsidRPr="00A77B62">
        <w:rPr>
          <w:rFonts w:ascii="Mark Offc For MC" w:hAnsi="Mark Offc For MC" w:cs="Arial"/>
          <w:lang w:val="en-GB"/>
        </w:rPr>
        <w:t xml:space="preserve">throughout </w:t>
      </w:r>
      <w:r w:rsidR="00FD60CD" w:rsidRPr="00A77B62">
        <w:rPr>
          <w:rFonts w:ascii="Mark Offc For MC" w:hAnsi="Mark Offc For MC" w:cs="Arial"/>
          <w:lang w:val="en-GB"/>
        </w:rPr>
        <w:t>th</w:t>
      </w:r>
      <w:r w:rsidR="00B06040" w:rsidRPr="00A77B62">
        <w:rPr>
          <w:rFonts w:ascii="Mark Offc For MC" w:hAnsi="Mark Offc For MC" w:cs="Arial"/>
          <w:lang w:val="en-GB"/>
        </w:rPr>
        <w:t xml:space="preserve">ose discussions </w:t>
      </w:r>
      <w:r w:rsidR="00FD60CD" w:rsidRPr="00A77B62">
        <w:rPr>
          <w:rFonts w:ascii="Mark Offc For MC" w:hAnsi="Mark Offc For MC" w:cs="Arial"/>
          <w:lang w:val="en-GB"/>
        </w:rPr>
        <w:t xml:space="preserve">was </w:t>
      </w:r>
      <w:r w:rsidR="00DD203D">
        <w:rPr>
          <w:rFonts w:ascii="Mark Offc For MC" w:hAnsi="Mark Offc For MC" w:cs="Arial"/>
          <w:lang w:val="en-GB"/>
        </w:rPr>
        <w:t xml:space="preserve">that </w:t>
      </w:r>
      <w:r w:rsidR="00FD60CD" w:rsidRPr="00A77B62">
        <w:rPr>
          <w:rFonts w:ascii="Mark Offc For MC" w:hAnsi="Mark Offc For MC" w:cs="Arial"/>
          <w:lang w:val="en-GB"/>
        </w:rPr>
        <w:t>consumer choice</w:t>
      </w:r>
      <w:r w:rsidR="00DD203D">
        <w:rPr>
          <w:rFonts w:ascii="Mark Offc For MC" w:hAnsi="Mark Offc For MC" w:cs="Arial"/>
          <w:lang w:val="en-GB"/>
        </w:rPr>
        <w:t xml:space="preserve"> must be basis of any agreement</w:t>
      </w:r>
      <w:r w:rsidR="00FD60CD" w:rsidRPr="00A77B62">
        <w:rPr>
          <w:rFonts w:ascii="Mark Offc For MC" w:hAnsi="Mark Offc For MC" w:cs="Arial"/>
          <w:lang w:val="en-GB"/>
        </w:rPr>
        <w:t xml:space="preserve">. </w:t>
      </w:r>
      <w:r w:rsidR="00B55EA6" w:rsidRPr="00A77B62">
        <w:rPr>
          <w:rFonts w:ascii="Mark Offc For MC" w:hAnsi="Mark Offc For MC" w:cs="Arial"/>
          <w:lang w:val="en-GB"/>
        </w:rPr>
        <w:t xml:space="preserve">This </w:t>
      </w:r>
      <w:r w:rsidR="00DD203D">
        <w:rPr>
          <w:rFonts w:ascii="Mark Offc For MC" w:hAnsi="Mark Offc For MC" w:cs="Arial"/>
          <w:lang w:val="en-GB"/>
        </w:rPr>
        <w:t xml:space="preserve">remains </w:t>
      </w:r>
      <w:r w:rsidR="00B55EA6" w:rsidRPr="00A77B62">
        <w:rPr>
          <w:rFonts w:ascii="Mark Offc For MC" w:hAnsi="Mark Offc For MC" w:cs="Arial"/>
          <w:lang w:val="en-GB"/>
        </w:rPr>
        <w:t>Mastercard’s position.</w:t>
      </w:r>
    </w:p>
    <w:p w14:paraId="64BE74C1" w14:textId="77777777" w:rsidR="00B55EA6" w:rsidRPr="00A77B62" w:rsidRDefault="00B55EA6" w:rsidP="003136E2">
      <w:pPr>
        <w:tabs>
          <w:tab w:val="left" w:pos="5790"/>
        </w:tabs>
        <w:spacing w:after="0" w:line="240" w:lineRule="auto"/>
        <w:rPr>
          <w:rFonts w:ascii="Mark Offc For MC" w:hAnsi="Mark Offc For MC" w:cs="Arial"/>
          <w:lang w:val="en-GB"/>
        </w:rPr>
      </w:pPr>
    </w:p>
    <w:p w14:paraId="4F525D4C" w14:textId="52550101" w:rsidR="00680FDD" w:rsidRDefault="00DD203D" w:rsidP="003136E2">
      <w:pPr>
        <w:tabs>
          <w:tab w:val="left" w:pos="5790"/>
        </w:tabs>
        <w:spacing w:after="0" w:line="240" w:lineRule="auto"/>
        <w:rPr>
          <w:rFonts w:ascii="Mark Offc For MC" w:hAnsi="Mark Offc For MC" w:cs="Arial"/>
          <w:lang w:val="en-GB"/>
        </w:rPr>
      </w:pPr>
      <w:r>
        <w:rPr>
          <w:rFonts w:ascii="Mark Offc For MC" w:hAnsi="Mark Offc For MC" w:cs="Arial"/>
          <w:lang w:val="en-GB"/>
        </w:rPr>
        <w:t xml:space="preserve">We </w:t>
      </w:r>
      <w:r w:rsidR="0047716C" w:rsidRPr="00A77B62">
        <w:rPr>
          <w:rFonts w:ascii="Mark Offc For MC" w:hAnsi="Mark Offc For MC" w:cs="Arial"/>
          <w:lang w:val="en-GB"/>
        </w:rPr>
        <w:t>support the proposition</w:t>
      </w:r>
      <w:r w:rsidR="005C3170" w:rsidRPr="00A77B62">
        <w:rPr>
          <w:rFonts w:ascii="Mark Offc For MC" w:hAnsi="Mark Offc For MC" w:cs="Arial"/>
          <w:lang w:val="en-GB"/>
        </w:rPr>
        <w:t xml:space="preserve"> </w:t>
      </w:r>
      <w:r w:rsidR="00B55EA6" w:rsidRPr="00A77B62">
        <w:rPr>
          <w:rFonts w:ascii="Mark Offc For MC" w:hAnsi="Mark Offc For MC" w:cs="Arial"/>
          <w:lang w:val="en-GB"/>
        </w:rPr>
        <w:t>that</w:t>
      </w:r>
      <w:r w:rsidR="005927CC" w:rsidRPr="00A77B62">
        <w:rPr>
          <w:rFonts w:ascii="Mark Offc For MC" w:hAnsi="Mark Offc For MC" w:cs="Arial"/>
          <w:lang w:val="en-GB"/>
        </w:rPr>
        <w:t xml:space="preserve"> the</w:t>
      </w:r>
      <w:r w:rsidR="00B55EA6" w:rsidRPr="00A77B62">
        <w:rPr>
          <w:rFonts w:ascii="Mark Offc For MC" w:hAnsi="Mark Offc For MC" w:cs="Arial"/>
          <w:lang w:val="en-GB"/>
        </w:rPr>
        <w:t xml:space="preserve"> consumer </w:t>
      </w:r>
      <w:r w:rsidR="0031151B" w:rsidRPr="00A77B62">
        <w:rPr>
          <w:rFonts w:ascii="Mark Offc For MC" w:hAnsi="Mark Offc For MC" w:cs="Arial"/>
          <w:lang w:val="en-GB"/>
        </w:rPr>
        <w:t xml:space="preserve">and merchant </w:t>
      </w:r>
      <w:r w:rsidR="00B55EA6" w:rsidRPr="00A77B62">
        <w:rPr>
          <w:rFonts w:ascii="Mark Offc For MC" w:hAnsi="Mark Offc For MC" w:cs="Arial"/>
          <w:lang w:val="en-GB"/>
        </w:rPr>
        <w:t xml:space="preserve">choice </w:t>
      </w:r>
      <w:r w:rsidR="003C708B" w:rsidRPr="00A77B62">
        <w:rPr>
          <w:rFonts w:ascii="Mark Offc For MC" w:hAnsi="Mark Offc For MC" w:cs="Arial"/>
          <w:lang w:val="en-GB"/>
        </w:rPr>
        <w:t>principles</w:t>
      </w:r>
      <w:r w:rsidR="00B55EA6" w:rsidRPr="00A77B62">
        <w:rPr>
          <w:rFonts w:ascii="Mark Offc For MC" w:hAnsi="Mark Offc For MC" w:cs="Arial"/>
          <w:lang w:val="en-GB"/>
        </w:rPr>
        <w:t xml:space="preserve"> that </w:t>
      </w:r>
      <w:r w:rsidR="003C708B" w:rsidRPr="00A77B62">
        <w:rPr>
          <w:rFonts w:ascii="Mark Offc For MC" w:hAnsi="Mark Offc For MC" w:cs="Arial"/>
          <w:lang w:val="en-GB"/>
        </w:rPr>
        <w:t xml:space="preserve">currently </w:t>
      </w:r>
      <w:r w:rsidR="00B55EA6" w:rsidRPr="00A77B62">
        <w:rPr>
          <w:rFonts w:ascii="Mark Offc For MC" w:hAnsi="Mark Offc For MC" w:cs="Arial"/>
          <w:lang w:val="en-GB"/>
        </w:rPr>
        <w:t xml:space="preserve">apply to physical </w:t>
      </w:r>
      <w:r w:rsidR="0031151B" w:rsidRPr="00A77B62">
        <w:rPr>
          <w:rFonts w:ascii="Mark Offc For MC" w:hAnsi="Mark Offc For MC" w:cs="Arial"/>
          <w:lang w:val="en-GB"/>
        </w:rPr>
        <w:t xml:space="preserve">dual–network </w:t>
      </w:r>
      <w:r w:rsidR="00B55EA6" w:rsidRPr="00A77B62">
        <w:rPr>
          <w:rFonts w:ascii="Mark Offc For MC" w:hAnsi="Mark Offc For MC" w:cs="Arial"/>
          <w:lang w:val="en-GB"/>
        </w:rPr>
        <w:t>cards, should also apply to digital wallets.</w:t>
      </w:r>
      <w:r w:rsidR="006C3532" w:rsidRPr="00A77B62">
        <w:rPr>
          <w:rFonts w:ascii="Mark Offc For MC" w:hAnsi="Mark Offc For MC" w:cs="Arial"/>
          <w:lang w:val="en-GB"/>
        </w:rPr>
        <w:t xml:space="preserve"> </w:t>
      </w:r>
      <w:r w:rsidR="003E6972">
        <w:rPr>
          <w:rFonts w:ascii="Mark Offc For MC" w:hAnsi="Mark Offc For MC" w:cs="Arial"/>
          <w:lang w:val="en-GB"/>
        </w:rPr>
        <w:t xml:space="preserve">Issuers </w:t>
      </w:r>
      <w:r w:rsidR="007075E6">
        <w:rPr>
          <w:rFonts w:ascii="Mark Offc For MC" w:hAnsi="Mark Offc For MC" w:cs="Arial"/>
          <w:lang w:val="en-GB"/>
        </w:rPr>
        <w:t xml:space="preserve">and third-party mobile wallet providers </w:t>
      </w:r>
      <w:r w:rsidR="003E6972">
        <w:rPr>
          <w:rFonts w:ascii="Mark Offc For MC" w:hAnsi="Mark Offc For MC" w:cs="Arial"/>
          <w:lang w:val="en-GB"/>
        </w:rPr>
        <w:t xml:space="preserve">– who hold </w:t>
      </w:r>
      <w:r w:rsidR="003E6972">
        <w:rPr>
          <w:rFonts w:ascii="Mark Offc For MC" w:hAnsi="Mark Offc For MC" w:cs="Arial"/>
          <w:lang w:val="en-GB"/>
        </w:rPr>
        <w:lastRenderedPageBreak/>
        <w:t>the relationship</w:t>
      </w:r>
      <w:r w:rsidR="00680FDD">
        <w:rPr>
          <w:rFonts w:ascii="Mark Offc For MC" w:hAnsi="Mark Offc For MC" w:cs="Arial"/>
          <w:lang w:val="en-GB"/>
        </w:rPr>
        <w:t>s</w:t>
      </w:r>
      <w:r w:rsidR="003E6972">
        <w:rPr>
          <w:rFonts w:ascii="Mark Offc For MC" w:hAnsi="Mark Offc For MC" w:cs="Arial"/>
          <w:lang w:val="en-GB"/>
        </w:rPr>
        <w:t xml:space="preserve"> with cardholders </w:t>
      </w:r>
      <w:r w:rsidR="003549D1">
        <w:rPr>
          <w:rFonts w:ascii="Mark Offc For MC" w:hAnsi="Mark Offc For MC" w:cs="Arial"/>
          <w:lang w:val="en-GB"/>
        </w:rPr>
        <w:t>and the individual networks on dual-</w:t>
      </w:r>
      <w:r w:rsidR="007075E6">
        <w:rPr>
          <w:rFonts w:ascii="Mark Offc For MC" w:hAnsi="Mark Offc For MC" w:cs="Arial"/>
          <w:lang w:val="en-GB"/>
        </w:rPr>
        <w:t>network</w:t>
      </w:r>
      <w:r w:rsidR="003549D1">
        <w:rPr>
          <w:rFonts w:ascii="Mark Offc For MC" w:hAnsi="Mark Offc For MC" w:cs="Arial"/>
          <w:lang w:val="en-GB"/>
        </w:rPr>
        <w:t xml:space="preserve"> cards </w:t>
      </w:r>
      <w:r w:rsidR="003E6972">
        <w:rPr>
          <w:rFonts w:ascii="Mark Offc For MC" w:hAnsi="Mark Offc For MC" w:cs="Arial"/>
          <w:lang w:val="en-GB"/>
        </w:rPr>
        <w:t xml:space="preserve">– should </w:t>
      </w:r>
      <w:r w:rsidR="00067396">
        <w:rPr>
          <w:rFonts w:ascii="Mark Offc For MC" w:hAnsi="Mark Offc For MC" w:cs="Arial"/>
          <w:lang w:val="en-GB"/>
        </w:rPr>
        <w:t>provision competing</w:t>
      </w:r>
      <w:r w:rsidR="003E6972">
        <w:rPr>
          <w:rFonts w:ascii="Mark Offc For MC" w:hAnsi="Mark Offc For MC" w:cs="Arial"/>
          <w:lang w:val="en-GB"/>
        </w:rPr>
        <w:t xml:space="preserve"> products </w:t>
      </w:r>
      <w:r w:rsidR="00067396">
        <w:rPr>
          <w:rFonts w:ascii="Mark Offc For MC" w:hAnsi="Mark Offc For MC" w:cs="Arial"/>
          <w:lang w:val="en-GB"/>
        </w:rPr>
        <w:t>consistent with the principles that apply to physical dual network cards</w:t>
      </w:r>
      <w:r w:rsidR="003E6972">
        <w:rPr>
          <w:rFonts w:ascii="Mark Offc For MC" w:hAnsi="Mark Offc For MC" w:cs="Arial"/>
          <w:lang w:val="en-GB"/>
        </w:rPr>
        <w:t xml:space="preserve">, </w:t>
      </w:r>
      <w:r w:rsidR="00067396">
        <w:rPr>
          <w:rFonts w:ascii="Mark Offc For MC" w:hAnsi="Mark Offc For MC" w:cs="Arial"/>
          <w:lang w:val="en-GB"/>
        </w:rPr>
        <w:t xml:space="preserve">noting </w:t>
      </w:r>
      <w:r w:rsidR="006C3532" w:rsidRPr="00A77B62">
        <w:rPr>
          <w:rFonts w:ascii="Mark Offc For MC" w:hAnsi="Mark Offc For MC" w:cs="Arial"/>
          <w:lang w:val="en-GB"/>
        </w:rPr>
        <w:t xml:space="preserve">Mastercard will </w:t>
      </w:r>
      <w:r w:rsidR="003E6972">
        <w:rPr>
          <w:rFonts w:ascii="Mark Offc For MC" w:hAnsi="Mark Offc For MC" w:cs="Arial"/>
          <w:lang w:val="en-GB"/>
        </w:rPr>
        <w:t xml:space="preserve">not prevent our </w:t>
      </w:r>
      <w:r w:rsidR="00B17423">
        <w:rPr>
          <w:rFonts w:ascii="Mark Offc For MC" w:hAnsi="Mark Offc For MC" w:cs="Arial"/>
          <w:lang w:val="en-GB"/>
        </w:rPr>
        <w:t>issu</w:t>
      </w:r>
      <w:r w:rsidR="003E6972">
        <w:rPr>
          <w:rFonts w:ascii="Mark Offc For MC" w:hAnsi="Mark Offc For MC" w:cs="Arial"/>
          <w:lang w:val="en-GB"/>
        </w:rPr>
        <w:t>ers</w:t>
      </w:r>
      <w:r w:rsidR="00680FDD">
        <w:rPr>
          <w:rFonts w:ascii="Mark Offc For MC" w:hAnsi="Mark Offc For MC" w:cs="Arial"/>
          <w:lang w:val="en-GB"/>
        </w:rPr>
        <w:t xml:space="preserve"> with existing dual-network cards</w:t>
      </w:r>
      <w:r w:rsidR="003E6972">
        <w:rPr>
          <w:rFonts w:ascii="Mark Offc For MC" w:hAnsi="Mark Offc For MC" w:cs="Arial"/>
          <w:lang w:val="en-GB"/>
        </w:rPr>
        <w:t xml:space="preserve"> from provisioning eftpos concurrently </w:t>
      </w:r>
      <w:r w:rsidR="007075E6">
        <w:rPr>
          <w:rFonts w:ascii="Mark Offc For MC" w:hAnsi="Mark Offc For MC" w:cs="Arial"/>
          <w:lang w:val="en-GB"/>
        </w:rPr>
        <w:t xml:space="preserve">with Mastercard on a mobile wallet, </w:t>
      </w:r>
      <w:r w:rsidR="003E6972">
        <w:rPr>
          <w:rFonts w:ascii="Mark Offc For MC" w:hAnsi="Mark Offc For MC" w:cs="Arial"/>
          <w:lang w:val="en-GB"/>
        </w:rPr>
        <w:t>where it is technically possible</w:t>
      </w:r>
      <w:r w:rsidR="003549D1">
        <w:rPr>
          <w:rFonts w:ascii="Mark Offc For MC" w:hAnsi="Mark Offc For MC" w:cs="Arial"/>
          <w:lang w:val="en-GB"/>
        </w:rPr>
        <w:t xml:space="preserve"> using eftpos’ own </w:t>
      </w:r>
      <w:r w:rsidR="007075E6">
        <w:rPr>
          <w:rFonts w:ascii="Mark Offc For MC" w:hAnsi="Mark Offc For MC" w:cs="Arial"/>
          <w:lang w:val="en-GB"/>
        </w:rPr>
        <w:t>T</w:t>
      </w:r>
      <w:r w:rsidR="00B209D7">
        <w:rPr>
          <w:rFonts w:ascii="Mark Offc For MC" w:hAnsi="Mark Offc For MC" w:cs="Arial"/>
          <w:lang w:val="en-GB"/>
        </w:rPr>
        <w:t xml:space="preserve">oken </w:t>
      </w:r>
      <w:r w:rsidR="007075E6">
        <w:rPr>
          <w:rFonts w:ascii="Mark Offc For MC" w:hAnsi="Mark Offc For MC" w:cs="Arial"/>
          <w:lang w:val="en-GB"/>
        </w:rPr>
        <w:t>S</w:t>
      </w:r>
      <w:r w:rsidR="00B209D7">
        <w:rPr>
          <w:rFonts w:ascii="Mark Offc For MC" w:hAnsi="Mark Offc For MC" w:cs="Arial"/>
          <w:lang w:val="en-GB"/>
        </w:rPr>
        <w:t xml:space="preserve">ervice </w:t>
      </w:r>
      <w:r w:rsidR="007075E6">
        <w:rPr>
          <w:rFonts w:ascii="Mark Offc For MC" w:hAnsi="Mark Offc For MC" w:cs="Arial"/>
          <w:lang w:val="en-GB"/>
        </w:rPr>
        <w:t>P</w:t>
      </w:r>
      <w:r w:rsidR="00B209D7">
        <w:rPr>
          <w:rFonts w:ascii="Mark Offc For MC" w:hAnsi="Mark Offc For MC" w:cs="Arial"/>
          <w:lang w:val="en-GB"/>
        </w:rPr>
        <w:t>rovider</w:t>
      </w:r>
      <w:r w:rsidR="007075E6">
        <w:rPr>
          <w:rFonts w:ascii="Mark Offc For MC" w:hAnsi="Mark Offc For MC" w:cs="Arial"/>
          <w:lang w:val="en-GB"/>
        </w:rPr>
        <w:t xml:space="preserve"> and token </w:t>
      </w:r>
      <w:r w:rsidR="003549D1">
        <w:rPr>
          <w:rFonts w:ascii="Mark Offc For MC" w:hAnsi="Mark Offc For MC" w:cs="Arial"/>
          <w:lang w:val="en-GB"/>
        </w:rPr>
        <w:t>BINs</w:t>
      </w:r>
      <w:r w:rsidR="003E6972">
        <w:rPr>
          <w:rFonts w:ascii="Mark Offc For MC" w:hAnsi="Mark Offc For MC" w:cs="Arial"/>
          <w:lang w:val="en-GB"/>
        </w:rPr>
        <w:t xml:space="preserve">. </w:t>
      </w:r>
    </w:p>
    <w:p w14:paraId="078481FA" w14:textId="77777777" w:rsidR="00680FDD" w:rsidRDefault="00680FDD" w:rsidP="003136E2">
      <w:pPr>
        <w:tabs>
          <w:tab w:val="left" w:pos="5790"/>
        </w:tabs>
        <w:spacing w:after="0" w:line="240" w:lineRule="auto"/>
        <w:rPr>
          <w:rFonts w:ascii="Mark Offc For MC" w:hAnsi="Mark Offc For MC" w:cs="Arial"/>
          <w:lang w:val="en-GB"/>
        </w:rPr>
      </w:pPr>
    </w:p>
    <w:p w14:paraId="7991FC28" w14:textId="4AE2D8CD" w:rsidR="003E6972" w:rsidRPr="002330B7" w:rsidRDefault="00B17423" w:rsidP="002330B7">
      <w:pPr>
        <w:spacing w:after="0" w:line="240" w:lineRule="auto"/>
        <w:rPr>
          <w:rFonts w:ascii="Mark Offc For MC" w:hAnsi="Mark Offc For MC" w:cs="Arial"/>
        </w:rPr>
      </w:pPr>
      <w:r w:rsidRPr="002330B7">
        <w:rPr>
          <w:rFonts w:ascii="Mark Offc For MC" w:hAnsi="Mark Offc For MC" w:cs="Arial"/>
        </w:rPr>
        <w:t xml:space="preserve">Mastercard has made significant investment in digital </w:t>
      </w:r>
      <w:r w:rsidR="005625C2" w:rsidRPr="002330B7">
        <w:rPr>
          <w:rFonts w:ascii="Mark Offc For MC" w:hAnsi="Mark Offc For MC" w:cs="Arial"/>
        </w:rPr>
        <w:t xml:space="preserve">payments </w:t>
      </w:r>
      <w:r w:rsidRPr="002330B7">
        <w:rPr>
          <w:rFonts w:ascii="Mark Offc For MC" w:hAnsi="Mark Offc For MC" w:cs="Arial"/>
        </w:rPr>
        <w:t>i</w:t>
      </w:r>
      <w:r w:rsidR="00B661E6" w:rsidRPr="002330B7">
        <w:rPr>
          <w:rFonts w:ascii="Mark Offc For MC" w:hAnsi="Mark Offc For MC" w:cs="Arial"/>
        </w:rPr>
        <w:t>nnovation</w:t>
      </w:r>
      <w:r w:rsidR="00680FDD" w:rsidRPr="002330B7">
        <w:rPr>
          <w:rFonts w:ascii="Mark Offc For MC" w:hAnsi="Mark Offc For MC" w:cs="Arial"/>
        </w:rPr>
        <w:t xml:space="preserve">, including building a proprietary token vault and </w:t>
      </w:r>
      <w:r w:rsidR="00B209D7" w:rsidRPr="002330B7">
        <w:rPr>
          <w:rFonts w:ascii="Mark Offc For MC" w:hAnsi="Mark Offc For MC" w:cs="Arial"/>
        </w:rPr>
        <w:t xml:space="preserve">managing </w:t>
      </w:r>
      <w:r w:rsidR="00680FDD" w:rsidRPr="002330B7">
        <w:rPr>
          <w:rFonts w:ascii="Mark Offc For MC" w:hAnsi="Mark Offc For MC" w:cs="Arial"/>
        </w:rPr>
        <w:t xml:space="preserve">our </w:t>
      </w:r>
      <w:r w:rsidR="005625C2" w:rsidRPr="002330B7">
        <w:rPr>
          <w:rFonts w:ascii="Mark Offc For MC" w:hAnsi="Mark Offc For MC" w:cs="Arial"/>
        </w:rPr>
        <w:t xml:space="preserve">EMV-assigned </w:t>
      </w:r>
      <w:r w:rsidR="00680FDD" w:rsidRPr="002330B7">
        <w:rPr>
          <w:rFonts w:ascii="Mark Offc For MC" w:hAnsi="Mark Offc For MC" w:cs="Arial"/>
        </w:rPr>
        <w:t xml:space="preserve">token BIN </w:t>
      </w:r>
      <w:r w:rsidR="005625C2" w:rsidRPr="002330B7">
        <w:rPr>
          <w:rFonts w:ascii="Mark Offc For MC" w:hAnsi="Mark Offc For MC" w:cs="Arial"/>
        </w:rPr>
        <w:t>resources</w:t>
      </w:r>
      <w:r w:rsidR="00B209D7" w:rsidRPr="002330B7">
        <w:rPr>
          <w:rFonts w:ascii="Mark Offc For MC" w:hAnsi="Mark Offc For MC" w:cs="Arial"/>
        </w:rPr>
        <w:t xml:space="preserve"> to ensure</w:t>
      </w:r>
      <w:r w:rsidR="005625C2" w:rsidRPr="002330B7">
        <w:rPr>
          <w:rFonts w:ascii="Mark Offc For MC" w:hAnsi="Mark Offc For MC" w:cs="Arial"/>
        </w:rPr>
        <w:t xml:space="preserve"> interoperability within Mastercard’s digital payments ecosystem</w:t>
      </w:r>
      <w:r w:rsidR="00EA1A4D" w:rsidRPr="002330B7">
        <w:rPr>
          <w:rFonts w:ascii="Mark Offc For MC" w:hAnsi="Mark Offc For MC" w:cs="Arial"/>
        </w:rPr>
        <w:t>.</w:t>
      </w:r>
      <w:r w:rsidR="00472E3F" w:rsidRPr="002330B7">
        <w:rPr>
          <w:rFonts w:ascii="Mark Offc For MC" w:hAnsi="Mark Offc For MC" w:cs="Arial"/>
        </w:rPr>
        <w:t xml:space="preserve"> </w:t>
      </w:r>
      <w:r w:rsidR="00EA1A4D" w:rsidRPr="002330B7">
        <w:rPr>
          <w:rFonts w:ascii="Mark Offc For MC" w:hAnsi="Mark Offc For MC" w:cs="Arial"/>
        </w:rPr>
        <w:t>T</w:t>
      </w:r>
      <w:r w:rsidR="00472E3F" w:rsidRPr="002330B7">
        <w:rPr>
          <w:rFonts w:ascii="Mark Offc For MC" w:hAnsi="Mark Offc For MC" w:cs="Arial"/>
        </w:rPr>
        <w:t>hese initiatives</w:t>
      </w:r>
      <w:r w:rsidR="008C4BCD" w:rsidRPr="002330B7">
        <w:rPr>
          <w:rFonts w:ascii="Mark Offc For MC" w:hAnsi="Mark Offc For MC" w:cs="Arial"/>
        </w:rPr>
        <w:t xml:space="preserve"> have </w:t>
      </w:r>
      <w:r w:rsidR="00B661E6" w:rsidRPr="002330B7">
        <w:rPr>
          <w:rFonts w:ascii="Mark Offc For MC" w:hAnsi="Mark Offc For MC" w:cs="Arial"/>
        </w:rPr>
        <w:t>result</w:t>
      </w:r>
      <w:r w:rsidR="008C4BCD" w:rsidRPr="002330B7">
        <w:rPr>
          <w:rFonts w:ascii="Mark Offc For MC" w:hAnsi="Mark Offc For MC" w:cs="Arial"/>
        </w:rPr>
        <w:t>ed</w:t>
      </w:r>
      <w:r w:rsidR="00B661E6" w:rsidRPr="002330B7">
        <w:rPr>
          <w:rFonts w:ascii="Mark Offc For MC" w:hAnsi="Mark Offc For MC" w:cs="Arial"/>
        </w:rPr>
        <w:t xml:space="preserve"> in</w:t>
      </w:r>
      <w:r w:rsidRPr="002330B7">
        <w:rPr>
          <w:rFonts w:ascii="Mark Offc For MC" w:hAnsi="Mark Offc For MC" w:cs="Arial"/>
        </w:rPr>
        <w:t xml:space="preserve"> </w:t>
      </w:r>
      <w:r w:rsidR="00B661E6" w:rsidRPr="002330B7">
        <w:rPr>
          <w:rFonts w:ascii="Mark Offc For MC" w:hAnsi="Mark Offc For MC" w:cs="Arial"/>
        </w:rPr>
        <w:t xml:space="preserve">enhanced </w:t>
      </w:r>
      <w:r w:rsidR="003549D1" w:rsidRPr="002330B7">
        <w:rPr>
          <w:rFonts w:ascii="Mark Offc For MC" w:hAnsi="Mark Offc For MC" w:cs="Arial"/>
        </w:rPr>
        <w:t xml:space="preserve">consumer experiences and advanced </w:t>
      </w:r>
      <w:r w:rsidRPr="002330B7">
        <w:rPr>
          <w:rFonts w:ascii="Mark Offc For MC" w:hAnsi="Mark Offc For MC" w:cs="Arial"/>
        </w:rPr>
        <w:t>safety and security for our cardholders</w:t>
      </w:r>
      <w:r w:rsidR="00680FDD" w:rsidRPr="002330B7">
        <w:rPr>
          <w:rFonts w:ascii="Mark Offc For MC" w:hAnsi="Mark Offc For MC" w:cs="Arial"/>
        </w:rPr>
        <w:t xml:space="preserve"> in mobile payments</w:t>
      </w:r>
      <w:r w:rsidR="00B661E6" w:rsidRPr="002330B7">
        <w:rPr>
          <w:rFonts w:ascii="Mark Offc For MC" w:hAnsi="Mark Offc For MC" w:cs="Arial"/>
        </w:rPr>
        <w:t>.</w:t>
      </w:r>
      <w:r w:rsidR="00B209D7" w:rsidRPr="002330B7">
        <w:rPr>
          <w:rFonts w:ascii="Mark Offc For MC" w:hAnsi="Mark Offc For MC" w:cs="Arial"/>
        </w:rPr>
        <w:t xml:space="preserve"> </w:t>
      </w:r>
      <w:r w:rsidR="00472E3F" w:rsidRPr="002330B7">
        <w:rPr>
          <w:rFonts w:ascii="Mark Offc For MC" w:hAnsi="Mark Offc For MC" w:cs="Arial"/>
        </w:rPr>
        <w:t xml:space="preserve">Any other network wishing to </w:t>
      </w:r>
      <w:r w:rsidR="00514B03" w:rsidRPr="002330B7">
        <w:rPr>
          <w:rFonts w:ascii="Mark Offc For MC" w:hAnsi="Mark Offc For MC" w:cs="Arial"/>
        </w:rPr>
        <w:t>offer a mobile wallet service</w:t>
      </w:r>
      <w:r w:rsidR="00161CD5" w:rsidRPr="002330B7">
        <w:rPr>
          <w:rFonts w:ascii="Mark Offc For MC" w:hAnsi="Mark Offc For MC" w:cs="Arial"/>
        </w:rPr>
        <w:t xml:space="preserve"> </w:t>
      </w:r>
      <w:r w:rsidR="00514B03" w:rsidRPr="002330B7">
        <w:rPr>
          <w:rFonts w:ascii="Mark Offc For MC" w:hAnsi="Mark Offc For MC" w:cs="Arial"/>
        </w:rPr>
        <w:t xml:space="preserve">would </w:t>
      </w:r>
      <w:r w:rsidR="00161CD5">
        <w:rPr>
          <w:rFonts w:ascii="Mark Offc For MC" w:hAnsi="Mark Offc For MC" w:cs="Arial"/>
        </w:rPr>
        <w:t xml:space="preserve">of course </w:t>
      </w:r>
      <w:r w:rsidR="00514B03" w:rsidRPr="002330B7">
        <w:rPr>
          <w:rFonts w:ascii="Mark Offc For MC" w:hAnsi="Mark Offc For MC" w:cs="Arial"/>
        </w:rPr>
        <w:t>need to undertake its own investment</w:t>
      </w:r>
      <w:r w:rsidR="00161CD5" w:rsidRPr="002330B7">
        <w:rPr>
          <w:rFonts w:ascii="Mark Offc For MC" w:hAnsi="Mark Offc For MC" w:cs="Arial"/>
        </w:rPr>
        <w:t xml:space="preserve"> in such initiatives. </w:t>
      </w:r>
    </w:p>
    <w:p w14:paraId="708387E2" w14:textId="77777777" w:rsidR="003E6972" w:rsidRPr="002330B7" w:rsidRDefault="003E6972" w:rsidP="002330B7">
      <w:pPr>
        <w:spacing w:after="0" w:line="240" w:lineRule="auto"/>
        <w:rPr>
          <w:rFonts w:ascii="Mark Offc For MC" w:hAnsi="Mark Offc For MC" w:cs="Arial"/>
        </w:rPr>
      </w:pPr>
    </w:p>
    <w:p w14:paraId="0100E4F6" w14:textId="7BA418C5" w:rsidR="00B06040" w:rsidRPr="00A77B62" w:rsidRDefault="00B06040" w:rsidP="00B06040">
      <w:pPr>
        <w:spacing w:after="0" w:line="240" w:lineRule="auto"/>
        <w:rPr>
          <w:rFonts w:ascii="Mark Offc For MC" w:hAnsi="Mark Offc For MC" w:cs="Arial"/>
        </w:rPr>
      </w:pPr>
      <w:r w:rsidRPr="00A77B62">
        <w:rPr>
          <w:rFonts w:ascii="Mark Offc For MC" w:hAnsi="Mark Offc For MC" w:cs="Arial"/>
        </w:rPr>
        <w:t>Mastercard looks forward t</w:t>
      </w:r>
      <w:r w:rsidR="008B098E" w:rsidRPr="00A77B62">
        <w:rPr>
          <w:rFonts w:ascii="Mark Offc For MC" w:hAnsi="Mark Offc For MC" w:cs="Arial"/>
        </w:rPr>
        <w:t>o working with</w:t>
      </w:r>
      <w:r w:rsidRPr="00A77B62">
        <w:rPr>
          <w:rFonts w:ascii="Mark Offc For MC" w:hAnsi="Mark Offc For MC" w:cs="Arial"/>
        </w:rPr>
        <w:t xml:space="preserve"> the </w:t>
      </w:r>
      <w:r w:rsidR="00C165F9">
        <w:rPr>
          <w:rFonts w:ascii="Mark Offc For MC" w:hAnsi="Mark Offc For MC" w:cs="Arial"/>
        </w:rPr>
        <w:t xml:space="preserve">RBA </w:t>
      </w:r>
      <w:r w:rsidRPr="00A77B62">
        <w:rPr>
          <w:rFonts w:ascii="Mark Offc For MC" w:hAnsi="Mark Offc For MC" w:cs="Arial"/>
        </w:rPr>
        <w:t>to ensure robust competition continues to facilitate the growth of electronic payments and deliver</w:t>
      </w:r>
      <w:r w:rsidR="002330B7">
        <w:rPr>
          <w:rFonts w:ascii="Mark Offc For MC" w:hAnsi="Mark Offc For MC" w:cs="Arial"/>
        </w:rPr>
        <w:t>s</w:t>
      </w:r>
      <w:r w:rsidRPr="00A77B62">
        <w:rPr>
          <w:rFonts w:ascii="Mark Offc For MC" w:hAnsi="Mark Offc For MC" w:cs="Arial"/>
        </w:rPr>
        <w:t xml:space="preserve"> the best outcomes for Australian consumers, businesses and the </w:t>
      </w:r>
      <w:r w:rsidR="008909EF" w:rsidRPr="00A77B62">
        <w:rPr>
          <w:rFonts w:ascii="Mark Offc For MC" w:hAnsi="Mark Offc For MC" w:cs="Arial"/>
        </w:rPr>
        <w:t xml:space="preserve">broader </w:t>
      </w:r>
      <w:r w:rsidRPr="00A77B62">
        <w:rPr>
          <w:rFonts w:ascii="Mark Offc For MC" w:hAnsi="Mark Offc For MC" w:cs="Arial"/>
        </w:rPr>
        <w:t xml:space="preserve">economy. </w:t>
      </w:r>
    </w:p>
    <w:p w14:paraId="1A5C6E96" w14:textId="77777777" w:rsidR="00841FCA" w:rsidRPr="00A77B62" w:rsidRDefault="00841FCA" w:rsidP="00B06040">
      <w:pPr>
        <w:spacing w:after="0" w:line="240" w:lineRule="auto"/>
        <w:rPr>
          <w:rFonts w:ascii="Mark Offc For MC" w:hAnsi="Mark Offc For MC" w:cs="Arial"/>
        </w:rPr>
      </w:pPr>
    </w:p>
    <w:p w14:paraId="670B3354" w14:textId="77777777" w:rsidR="00841FCA" w:rsidRPr="00A77B62" w:rsidRDefault="003E6972" w:rsidP="00841FCA">
      <w:pPr>
        <w:tabs>
          <w:tab w:val="left" w:pos="5790"/>
        </w:tabs>
        <w:spacing w:after="0" w:line="240" w:lineRule="auto"/>
        <w:rPr>
          <w:rFonts w:ascii="Mark Offc For MC" w:hAnsi="Mark Offc For MC" w:cs="Arial"/>
          <w:lang w:val="en-GB"/>
        </w:rPr>
      </w:pPr>
      <w:r>
        <w:rPr>
          <w:rFonts w:ascii="Mark Offc For MC" w:hAnsi="Mark Offc For MC" w:cs="Arial"/>
          <w:lang w:val="en-GB"/>
        </w:rPr>
        <w:t xml:space="preserve">We would be </w:t>
      </w:r>
      <w:r w:rsidR="00841FCA" w:rsidRPr="00A77B62">
        <w:rPr>
          <w:rFonts w:ascii="Mark Offc For MC" w:hAnsi="Mark Offc For MC" w:cs="Arial"/>
          <w:lang w:val="en-GB"/>
        </w:rPr>
        <w:t xml:space="preserve">pleased to provide further information on any aspect of this submission. If you would like any more information please contact Chris Siorokos Vice President Public Policy at </w:t>
      </w:r>
      <w:hyperlink r:id="rId9" w:history="1">
        <w:r w:rsidR="00841FCA" w:rsidRPr="00A77B62">
          <w:rPr>
            <w:rStyle w:val="Hyperlink"/>
            <w:rFonts w:ascii="Mark Offc For MC" w:hAnsi="Mark Offc For MC" w:cs="Arial"/>
            <w:lang w:val="en-GB"/>
          </w:rPr>
          <w:t>chris.siorokos@mastercard.com</w:t>
        </w:r>
      </w:hyperlink>
      <w:r w:rsidR="00841FCA" w:rsidRPr="00A77B62">
        <w:rPr>
          <w:rFonts w:ascii="Mark Offc For MC" w:hAnsi="Mark Offc For MC" w:cs="Arial"/>
          <w:lang w:val="en-GB"/>
        </w:rPr>
        <w:t xml:space="preserve"> or (02) 9466 3720.</w:t>
      </w:r>
    </w:p>
    <w:p w14:paraId="33BD03C2" w14:textId="77777777" w:rsidR="00841FCA" w:rsidRPr="00A77B62" w:rsidRDefault="00841FCA" w:rsidP="00841FCA">
      <w:pPr>
        <w:tabs>
          <w:tab w:val="left" w:pos="5790"/>
        </w:tabs>
        <w:spacing w:after="0" w:line="240" w:lineRule="auto"/>
        <w:rPr>
          <w:rFonts w:ascii="Mark Offc For MC" w:hAnsi="Mark Offc For MC" w:cs="Arial"/>
          <w:lang w:val="en-GB"/>
        </w:rPr>
      </w:pPr>
    </w:p>
    <w:p w14:paraId="7545EA5D" w14:textId="77777777" w:rsidR="00841FCA" w:rsidRPr="00A77B62" w:rsidRDefault="00841FCA" w:rsidP="00841FCA">
      <w:pPr>
        <w:tabs>
          <w:tab w:val="left" w:pos="5790"/>
        </w:tabs>
        <w:spacing w:after="0" w:line="240" w:lineRule="auto"/>
        <w:rPr>
          <w:rFonts w:ascii="Mark Offc For MC" w:hAnsi="Mark Offc For MC" w:cs="Arial"/>
          <w:lang w:val="en-GB"/>
        </w:rPr>
      </w:pPr>
      <w:r w:rsidRPr="00A77B62">
        <w:rPr>
          <w:rFonts w:ascii="Mark Offc For MC" w:hAnsi="Mark Offc For MC" w:cs="Arial"/>
          <w:lang w:val="en-GB"/>
        </w:rPr>
        <w:t>Yours sincerely</w:t>
      </w:r>
    </w:p>
    <w:p w14:paraId="163CD72B" w14:textId="77777777" w:rsidR="00841FCA" w:rsidRPr="00A77B62" w:rsidRDefault="00841FCA" w:rsidP="00841FCA">
      <w:pPr>
        <w:tabs>
          <w:tab w:val="left" w:pos="5790"/>
        </w:tabs>
        <w:spacing w:after="0" w:line="240" w:lineRule="auto"/>
        <w:rPr>
          <w:rFonts w:ascii="Mark Offc For MC" w:hAnsi="Mark Offc For MC" w:cs="Arial"/>
          <w:lang w:val="en-GB"/>
        </w:rPr>
      </w:pPr>
    </w:p>
    <w:p w14:paraId="371736F5" w14:textId="77777777" w:rsidR="00B06040" w:rsidRPr="00A77B62" w:rsidRDefault="00B06040" w:rsidP="003136E2">
      <w:pPr>
        <w:tabs>
          <w:tab w:val="left" w:pos="5790"/>
        </w:tabs>
        <w:spacing w:after="0" w:line="240" w:lineRule="auto"/>
        <w:rPr>
          <w:rFonts w:ascii="Mark Offc For MC" w:hAnsi="Mark Offc For MC" w:cs="Arial"/>
          <w:lang w:val="en-GB"/>
        </w:rPr>
      </w:pPr>
    </w:p>
    <w:p w14:paraId="10A42089" w14:textId="77777777" w:rsidR="002462BD" w:rsidRPr="00A77B62" w:rsidRDefault="002462BD" w:rsidP="003136E2">
      <w:pPr>
        <w:tabs>
          <w:tab w:val="left" w:pos="5790"/>
        </w:tabs>
        <w:spacing w:after="0" w:line="240" w:lineRule="auto"/>
        <w:rPr>
          <w:rFonts w:ascii="Mark Offc For MC" w:hAnsi="Mark Offc For MC" w:cs="Arial"/>
          <w:lang w:val="en-GB"/>
        </w:rPr>
      </w:pPr>
    </w:p>
    <w:p w14:paraId="0380DED9" w14:textId="77777777" w:rsidR="00E20136" w:rsidRPr="00A77B62" w:rsidRDefault="00E20136" w:rsidP="003136E2">
      <w:pPr>
        <w:tabs>
          <w:tab w:val="left" w:pos="5790"/>
        </w:tabs>
        <w:spacing w:after="0" w:line="240" w:lineRule="auto"/>
        <w:rPr>
          <w:rFonts w:ascii="Mark Offc For MC" w:hAnsi="Mark Offc For MC" w:cs="Arial"/>
          <w:lang w:val="en-GB"/>
        </w:rPr>
      </w:pPr>
    </w:p>
    <w:p w14:paraId="01F1CB5B" w14:textId="77777777" w:rsidR="002462BD" w:rsidRPr="00A77B62" w:rsidRDefault="003E6972" w:rsidP="002462BD">
      <w:pPr>
        <w:tabs>
          <w:tab w:val="left" w:pos="5790"/>
        </w:tabs>
        <w:spacing w:after="0" w:line="240" w:lineRule="auto"/>
        <w:rPr>
          <w:rFonts w:ascii="Mark Offc For MC" w:hAnsi="Mark Offc For MC" w:cs="Arial"/>
          <w:lang w:val="en-GB"/>
        </w:rPr>
      </w:pPr>
      <w:r>
        <w:rPr>
          <w:rFonts w:ascii="Mark Offc For MC" w:hAnsi="Mark Offc For MC" w:cs="Arial"/>
          <w:lang w:val="en-GB"/>
        </w:rPr>
        <w:t>Andrew Cartwright</w:t>
      </w:r>
    </w:p>
    <w:p w14:paraId="34130F17" w14:textId="77777777" w:rsidR="002462BD" w:rsidRPr="00A77B62" w:rsidRDefault="003E6972" w:rsidP="002462BD">
      <w:pPr>
        <w:tabs>
          <w:tab w:val="left" w:pos="5790"/>
        </w:tabs>
        <w:spacing w:after="0" w:line="240" w:lineRule="auto"/>
        <w:rPr>
          <w:rFonts w:ascii="Mark Offc For MC" w:hAnsi="Mark Offc For MC" w:cs="Arial"/>
          <w:lang w:val="en-GB"/>
        </w:rPr>
      </w:pPr>
      <w:r>
        <w:rPr>
          <w:rFonts w:ascii="Mark Offc For MC" w:hAnsi="Mark Offc For MC" w:cs="Arial"/>
          <w:lang w:val="en-GB"/>
        </w:rPr>
        <w:t xml:space="preserve">Country Manager </w:t>
      </w:r>
      <w:r w:rsidR="002462BD" w:rsidRPr="00A77B62">
        <w:rPr>
          <w:rFonts w:ascii="Mark Offc For MC" w:hAnsi="Mark Offc For MC" w:cs="Arial"/>
          <w:lang w:val="en-GB"/>
        </w:rPr>
        <w:t>Australia</w:t>
      </w:r>
    </w:p>
    <w:p w14:paraId="5A36C591" w14:textId="77777777" w:rsidR="00E20136" w:rsidRPr="00A77B62" w:rsidRDefault="00E20136" w:rsidP="003136E2">
      <w:pPr>
        <w:tabs>
          <w:tab w:val="left" w:pos="5790"/>
        </w:tabs>
        <w:spacing w:after="0" w:line="240" w:lineRule="auto"/>
        <w:rPr>
          <w:rFonts w:ascii="Mark Offc For MC" w:hAnsi="Mark Offc For MC" w:cs="Arial"/>
          <w:lang w:val="en-GB"/>
        </w:rPr>
      </w:pPr>
    </w:p>
    <w:p w14:paraId="02461EDA" w14:textId="77777777" w:rsidR="005927CC" w:rsidRPr="00A77B62" w:rsidRDefault="005927CC" w:rsidP="003136E2">
      <w:pPr>
        <w:tabs>
          <w:tab w:val="left" w:pos="5790"/>
        </w:tabs>
        <w:spacing w:after="0" w:line="240" w:lineRule="auto"/>
        <w:rPr>
          <w:rFonts w:ascii="Mark Offc For MC" w:hAnsi="Mark Offc For MC" w:cs="Arial"/>
          <w:lang w:val="en-GB"/>
        </w:rPr>
      </w:pPr>
    </w:p>
    <w:p w14:paraId="571A3622" w14:textId="77777777" w:rsidR="00B55EA6" w:rsidRPr="00A77B62" w:rsidRDefault="00B55EA6" w:rsidP="003136E2">
      <w:pPr>
        <w:tabs>
          <w:tab w:val="left" w:pos="5790"/>
        </w:tabs>
        <w:spacing w:after="0" w:line="240" w:lineRule="auto"/>
        <w:rPr>
          <w:rFonts w:ascii="Mark Offc For MC" w:hAnsi="Mark Offc For MC" w:cs="Arial"/>
          <w:lang w:val="en-GB"/>
        </w:rPr>
      </w:pPr>
    </w:p>
    <w:p w14:paraId="239BA540" w14:textId="77777777" w:rsidR="00B55EA6" w:rsidRPr="00A77B62" w:rsidRDefault="00B55EA6" w:rsidP="003136E2">
      <w:pPr>
        <w:tabs>
          <w:tab w:val="left" w:pos="5790"/>
        </w:tabs>
        <w:spacing w:after="0" w:line="240" w:lineRule="auto"/>
        <w:rPr>
          <w:rFonts w:ascii="Mark Offc For MC" w:hAnsi="Mark Offc For MC" w:cs="Arial"/>
          <w:lang w:val="en-GB"/>
        </w:rPr>
      </w:pPr>
    </w:p>
    <w:p w14:paraId="251F4C23" w14:textId="77777777" w:rsidR="00B55EA6" w:rsidRPr="00A77B62" w:rsidRDefault="00B55EA6" w:rsidP="003136E2">
      <w:pPr>
        <w:tabs>
          <w:tab w:val="left" w:pos="5790"/>
        </w:tabs>
        <w:spacing w:after="0" w:line="240" w:lineRule="auto"/>
        <w:rPr>
          <w:rFonts w:ascii="Mark Offc For MC" w:hAnsi="Mark Offc For MC" w:cs="Arial"/>
          <w:lang w:val="en-GB"/>
        </w:rPr>
      </w:pPr>
    </w:p>
    <w:p w14:paraId="3CB8A3EC" w14:textId="77777777" w:rsidR="00B55EA6" w:rsidRPr="00A77B62" w:rsidRDefault="00B55EA6" w:rsidP="003136E2">
      <w:pPr>
        <w:tabs>
          <w:tab w:val="left" w:pos="5790"/>
        </w:tabs>
        <w:spacing w:after="0" w:line="240" w:lineRule="auto"/>
        <w:rPr>
          <w:rFonts w:ascii="Mark Offc For MC" w:hAnsi="Mark Offc For MC" w:cs="Arial"/>
          <w:lang w:val="en-GB"/>
        </w:rPr>
      </w:pPr>
    </w:p>
    <w:p w14:paraId="127559F9" w14:textId="77777777" w:rsidR="000B5D0B" w:rsidRPr="00A77B62" w:rsidRDefault="000B5D0B" w:rsidP="003136E2">
      <w:pPr>
        <w:tabs>
          <w:tab w:val="left" w:pos="5790"/>
        </w:tabs>
        <w:spacing w:after="0" w:line="240" w:lineRule="auto"/>
        <w:rPr>
          <w:rFonts w:ascii="Mark Offc For MC" w:hAnsi="Mark Offc For MC" w:cs="Arial"/>
          <w:lang w:val="en-GB"/>
        </w:rPr>
      </w:pPr>
    </w:p>
    <w:p w14:paraId="3B0952A4" w14:textId="77777777" w:rsidR="000B5D0B" w:rsidRPr="00A77B62" w:rsidRDefault="000B5D0B" w:rsidP="003136E2">
      <w:pPr>
        <w:tabs>
          <w:tab w:val="left" w:pos="5790"/>
        </w:tabs>
        <w:spacing w:after="0" w:line="240" w:lineRule="auto"/>
        <w:rPr>
          <w:rFonts w:ascii="Mark Offc For MC" w:hAnsi="Mark Offc For MC" w:cs="Arial"/>
          <w:lang w:val="en-GB"/>
        </w:rPr>
      </w:pPr>
    </w:p>
    <w:p w14:paraId="6FB4255B" w14:textId="77777777" w:rsidR="002E557D" w:rsidRPr="00A77B62" w:rsidRDefault="002E557D" w:rsidP="003136E2">
      <w:pPr>
        <w:tabs>
          <w:tab w:val="left" w:pos="5790"/>
        </w:tabs>
        <w:spacing w:after="0" w:line="240" w:lineRule="auto"/>
        <w:rPr>
          <w:rFonts w:ascii="Mark Offc For MC" w:hAnsi="Mark Offc For MC" w:cs="Arial"/>
          <w:lang w:val="en-GB"/>
        </w:rPr>
      </w:pPr>
    </w:p>
    <w:p w14:paraId="6D0A14B5" w14:textId="77777777" w:rsidR="00691EB1" w:rsidRPr="00A77B62" w:rsidRDefault="00691EB1" w:rsidP="003136E2">
      <w:pPr>
        <w:tabs>
          <w:tab w:val="left" w:pos="5790"/>
        </w:tabs>
        <w:spacing w:after="0" w:line="240" w:lineRule="auto"/>
        <w:rPr>
          <w:rFonts w:ascii="Mark Offc For MC" w:hAnsi="Mark Offc For MC" w:cs="Arial"/>
          <w:lang w:val="en-GB"/>
        </w:rPr>
      </w:pPr>
    </w:p>
    <w:p w14:paraId="36C95F50" w14:textId="77777777" w:rsidR="00691EB1" w:rsidRPr="00A77B62" w:rsidRDefault="00691EB1" w:rsidP="003136E2">
      <w:pPr>
        <w:tabs>
          <w:tab w:val="left" w:pos="5790"/>
        </w:tabs>
        <w:spacing w:after="0" w:line="240" w:lineRule="auto"/>
        <w:rPr>
          <w:rFonts w:ascii="Mark Offc For MC" w:hAnsi="Mark Offc For MC" w:cs="Arial"/>
          <w:lang w:val="en-GB"/>
        </w:rPr>
      </w:pPr>
    </w:p>
    <w:p w14:paraId="665A47C4" w14:textId="77777777" w:rsidR="00691EB1" w:rsidRPr="00A77B62" w:rsidRDefault="00691EB1" w:rsidP="003136E2">
      <w:pPr>
        <w:tabs>
          <w:tab w:val="left" w:pos="5790"/>
        </w:tabs>
        <w:spacing w:after="0" w:line="240" w:lineRule="auto"/>
        <w:rPr>
          <w:rFonts w:ascii="Mark Offc For MC" w:hAnsi="Mark Offc For MC" w:cs="Arial"/>
          <w:lang w:val="en-GB"/>
        </w:rPr>
      </w:pPr>
    </w:p>
    <w:sectPr w:rsidR="00691EB1" w:rsidRPr="00A77B62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5F28E2F" w14:textId="77777777" w:rsidR="007E4865" w:rsidRDefault="007E4865" w:rsidP="00364CBD">
      <w:pPr>
        <w:spacing w:after="0" w:line="240" w:lineRule="auto"/>
      </w:pPr>
      <w:r>
        <w:separator/>
      </w:r>
    </w:p>
  </w:endnote>
  <w:endnote w:type="continuationSeparator" w:id="0">
    <w:p w14:paraId="46F36462" w14:textId="77777777" w:rsidR="007E4865" w:rsidRDefault="007E4865" w:rsidP="00364C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rk Offc For MC">
    <w:altName w:val="Segoe Script"/>
    <w:charset w:val="00"/>
    <w:family w:val="swiss"/>
    <w:pitch w:val="variable"/>
    <w:sig w:usb0="00000001" w:usb1="5000FCFB" w:usb2="00000000" w:usb3="00000000" w:csb0="00000093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248E07E" w14:textId="061D418E" w:rsidR="00616DE1" w:rsidRPr="0046755D" w:rsidRDefault="00616DE1" w:rsidP="0046755D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BB6B651" w14:textId="77777777" w:rsidR="00F6785A" w:rsidRDefault="00F6785A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B9B47CE" w14:textId="2B8AC7BC" w:rsidR="00616DE1" w:rsidRPr="0046755D" w:rsidRDefault="00616DE1" w:rsidP="0046755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F2ACBA1" w14:textId="77777777" w:rsidR="007E4865" w:rsidRDefault="007E4865" w:rsidP="00364CBD">
      <w:pPr>
        <w:spacing w:after="0" w:line="240" w:lineRule="auto"/>
      </w:pPr>
      <w:r>
        <w:separator/>
      </w:r>
    </w:p>
  </w:footnote>
  <w:footnote w:type="continuationSeparator" w:id="0">
    <w:p w14:paraId="67AFB91F" w14:textId="77777777" w:rsidR="007E4865" w:rsidRDefault="007E4865" w:rsidP="00364C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FC1679" w14:textId="77777777" w:rsidR="00F6785A" w:rsidRDefault="00F6785A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DDA5B50" w14:textId="77777777" w:rsidR="00F6785A" w:rsidRDefault="00F6785A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9C54ECA" w14:textId="77777777" w:rsidR="00F6785A" w:rsidRDefault="00F6785A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4E361F"/>
    <w:multiLevelType w:val="hybridMultilevel"/>
    <w:tmpl w:val="F456467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2DE2BA7"/>
    <w:multiLevelType w:val="hybridMultilevel"/>
    <w:tmpl w:val="2F68348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DateAndTime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RBRO_EasyID_Font" w:val="Calibri|11"/>
    <w:docVar w:name="RBRO_EasyID_ID" w:val="%1%v%2%"/>
    <w:docVar w:name="RBRO_EasyID_Location" w:val="Footer|wdAlignParagraphLeft|All"/>
    <w:docVar w:name="RBRO_EASYID_VALUE" w:val="329063v1"/>
  </w:docVars>
  <w:rsids>
    <w:rsidRoot w:val="00364CBD"/>
    <w:rsid w:val="000627C9"/>
    <w:rsid w:val="000627F3"/>
    <w:rsid w:val="00067396"/>
    <w:rsid w:val="00067DBA"/>
    <w:rsid w:val="00083E49"/>
    <w:rsid w:val="000B5D0B"/>
    <w:rsid w:val="000E0AC8"/>
    <w:rsid w:val="000E4B8A"/>
    <w:rsid w:val="00161CD5"/>
    <w:rsid w:val="00181368"/>
    <w:rsid w:val="001C5C2F"/>
    <w:rsid w:val="001D22E8"/>
    <w:rsid w:val="001F7E27"/>
    <w:rsid w:val="00201CA9"/>
    <w:rsid w:val="00206199"/>
    <w:rsid w:val="00212EE5"/>
    <w:rsid w:val="00227508"/>
    <w:rsid w:val="002330B7"/>
    <w:rsid w:val="002462BD"/>
    <w:rsid w:val="002537F8"/>
    <w:rsid w:val="00254EEB"/>
    <w:rsid w:val="00255EF6"/>
    <w:rsid w:val="00273F3A"/>
    <w:rsid w:val="002742BF"/>
    <w:rsid w:val="002756F3"/>
    <w:rsid w:val="002B7C08"/>
    <w:rsid w:val="002C547D"/>
    <w:rsid w:val="002E557D"/>
    <w:rsid w:val="002E64FF"/>
    <w:rsid w:val="002F0E2B"/>
    <w:rsid w:val="00303593"/>
    <w:rsid w:val="0031151B"/>
    <w:rsid w:val="003126A7"/>
    <w:rsid w:val="003136E2"/>
    <w:rsid w:val="00346203"/>
    <w:rsid w:val="003549D1"/>
    <w:rsid w:val="00364CBD"/>
    <w:rsid w:val="003A7EB0"/>
    <w:rsid w:val="003C0A61"/>
    <w:rsid w:val="003C708B"/>
    <w:rsid w:val="003E1BD0"/>
    <w:rsid w:val="003E6972"/>
    <w:rsid w:val="0046755D"/>
    <w:rsid w:val="00472E3F"/>
    <w:rsid w:val="0047716C"/>
    <w:rsid w:val="00483482"/>
    <w:rsid w:val="0048392E"/>
    <w:rsid w:val="004853C0"/>
    <w:rsid w:val="004A668E"/>
    <w:rsid w:val="00514B03"/>
    <w:rsid w:val="005625C2"/>
    <w:rsid w:val="0057066E"/>
    <w:rsid w:val="00592111"/>
    <w:rsid w:val="005927CC"/>
    <w:rsid w:val="00594244"/>
    <w:rsid w:val="005B35CA"/>
    <w:rsid w:val="005C3170"/>
    <w:rsid w:val="005E4743"/>
    <w:rsid w:val="00604023"/>
    <w:rsid w:val="00616DE1"/>
    <w:rsid w:val="006241A1"/>
    <w:rsid w:val="00636F08"/>
    <w:rsid w:val="00674CEE"/>
    <w:rsid w:val="00680FDD"/>
    <w:rsid w:val="006828E2"/>
    <w:rsid w:val="00691EB1"/>
    <w:rsid w:val="006A6952"/>
    <w:rsid w:val="006C3532"/>
    <w:rsid w:val="007075E6"/>
    <w:rsid w:val="00727112"/>
    <w:rsid w:val="0074381A"/>
    <w:rsid w:val="00765903"/>
    <w:rsid w:val="00771C8D"/>
    <w:rsid w:val="00782804"/>
    <w:rsid w:val="007940D6"/>
    <w:rsid w:val="007A29F4"/>
    <w:rsid w:val="007A70BE"/>
    <w:rsid w:val="007D22C2"/>
    <w:rsid w:val="007E38B8"/>
    <w:rsid w:val="007E4865"/>
    <w:rsid w:val="00840C32"/>
    <w:rsid w:val="00841FCA"/>
    <w:rsid w:val="00881F12"/>
    <w:rsid w:val="00883FFC"/>
    <w:rsid w:val="008909EF"/>
    <w:rsid w:val="008A5F6F"/>
    <w:rsid w:val="008B098E"/>
    <w:rsid w:val="008C4BCD"/>
    <w:rsid w:val="008E2023"/>
    <w:rsid w:val="00901AD7"/>
    <w:rsid w:val="0096342C"/>
    <w:rsid w:val="00980DF6"/>
    <w:rsid w:val="0098739E"/>
    <w:rsid w:val="00994078"/>
    <w:rsid w:val="009A0EE8"/>
    <w:rsid w:val="009B4A3D"/>
    <w:rsid w:val="009B6180"/>
    <w:rsid w:val="009C791C"/>
    <w:rsid w:val="009E0867"/>
    <w:rsid w:val="00A138BB"/>
    <w:rsid w:val="00A47CDA"/>
    <w:rsid w:val="00A64A7E"/>
    <w:rsid w:val="00A679F9"/>
    <w:rsid w:val="00A77B62"/>
    <w:rsid w:val="00AD0027"/>
    <w:rsid w:val="00B06040"/>
    <w:rsid w:val="00B17423"/>
    <w:rsid w:val="00B209D7"/>
    <w:rsid w:val="00B252F4"/>
    <w:rsid w:val="00B2638C"/>
    <w:rsid w:val="00B55EA6"/>
    <w:rsid w:val="00B661E6"/>
    <w:rsid w:val="00B768E1"/>
    <w:rsid w:val="00BD26DD"/>
    <w:rsid w:val="00BF38E6"/>
    <w:rsid w:val="00C165F9"/>
    <w:rsid w:val="00C265C4"/>
    <w:rsid w:val="00C52A41"/>
    <w:rsid w:val="00CD0002"/>
    <w:rsid w:val="00CF5757"/>
    <w:rsid w:val="00DB71BF"/>
    <w:rsid w:val="00DD203D"/>
    <w:rsid w:val="00DE431A"/>
    <w:rsid w:val="00E20136"/>
    <w:rsid w:val="00E22DEA"/>
    <w:rsid w:val="00E913E2"/>
    <w:rsid w:val="00EA1A4D"/>
    <w:rsid w:val="00EB679A"/>
    <w:rsid w:val="00EB74A0"/>
    <w:rsid w:val="00F03982"/>
    <w:rsid w:val="00F46A5E"/>
    <w:rsid w:val="00F63CF1"/>
    <w:rsid w:val="00F648A4"/>
    <w:rsid w:val="00F6785A"/>
    <w:rsid w:val="00F72477"/>
    <w:rsid w:val="00F92DC7"/>
    <w:rsid w:val="00FC6308"/>
    <w:rsid w:val="00FD60CD"/>
    <w:rsid w:val="00FF78A5"/>
    <w:rsid w:val="00FF7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41"/>
    <o:shapelayout v:ext="edit">
      <o:idmap v:ext="edit" data="1"/>
    </o:shapelayout>
  </w:shapeDefaults>
  <w:decimalSymbol w:val="."/>
  <w:listSeparator w:val=","/>
  <w14:docId w14:val="66AD9EB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4CBD"/>
    <w:pPr>
      <w:spacing w:after="160" w:line="259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364CB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64CB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64CBD"/>
    <w:rPr>
      <w:sz w:val="20"/>
      <w:szCs w:val="20"/>
      <w:lang w:val="en-US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364CBD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64CBD"/>
    <w:rPr>
      <w:sz w:val="20"/>
      <w:szCs w:val="20"/>
      <w:lang w:val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364CBD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364CB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64CBD"/>
    <w:rPr>
      <w:lang w:val="en-US"/>
    </w:rPr>
  </w:style>
  <w:style w:type="character" w:styleId="Hyperlink">
    <w:name w:val="Hyperlink"/>
    <w:basedOn w:val="DefaultParagraphFont"/>
    <w:uiPriority w:val="99"/>
    <w:unhideWhenUsed/>
    <w:rsid w:val="00364CBD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4C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4CBD"/>
    <w:rPr>
      <w:rFonts w:ascii="Tahoma" w:hAnsi="Tahoma" w:cs="Tahoma"/>
      <w:sz w:val="16"/>
      <w:szCs w:val="16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B7C0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B7C08"/>
    <w:rPr>
      <w:b/>
      <w:bCs/>
      <w:sz w:val="20"/>
      <w:szCs w:val="20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9B4A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B4A3D"/>
    <w:rPr>
      <w:lang w:val="en-US"/>
    </w:rPr>
  </w:style>
  <w:style w:type="table" w:styleId="TableGrid">
    <w:name w:val="Table Grid"/>
    <w:basedOn w:val="TableNormal"/>
    <w:uiPriority w:val="59"/>
    <w:rsid w:val="004834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EasyID">
    <w:name w:val="EasyID"/>
    <w:basedOn w:val="DefaultParagraphFont"/>
    <w:rsid w:val="00616DE1"/>
    <w:rPr>
      <w:rFonts w:ascii="Calibri" w:eastAsia="Times New Roman" w:hAnsi="Calibri" w:cs="Times New Roman"/>
      <w:szCs w:val="20"/>
      <w:lang w:val="en-US" w:eastAsia="ko-KR" w:bidi="ar-SA"/>
    </w:rPr>
  </w:style>
  <w:style w:type="paragraph" w:styleId="Revision">
    <w:name w:val="Revision"/>
    <w:hidden/>
    <w:uiPriority w:val="99"/>
    <w:semiHidden/>
    <w:rsid w:val="00AD0027"/>
    <w:pPr>
      <w:spacing w:after="0" w:line="240" w:lineRule="auto"/>
    </w:pPr>
    <w:rPr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4CBD"/>
    <w:pPr>
      <w:spacing w:after="160" w:line="259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364CB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64CB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64CBD"/>
    <w:rPr>
      <w:sz w:val="20"/>
      <w:szCs w:val="20"/>
      <w:lang w:val="en-US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364CBD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64CBD"/>
    <w:rPr>
      <w:sz w:val="20"/>
      <w:szCs w:val="20"/>
      <w:lang w:val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364CBD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364CB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64CBD"/>
    <w:rPr>
      <w:lang w:val="en-US"/>
    </w:rPr>
  </w:style>
  <w:style w:type="character" w:styleId="Hyperlink">
    <w:name w:val="Hyperlink"/>
    <w:basedOn w:val="DefaultParagraphFont"/>
    <w:uiPriority w:val="99"/>
    <w:unhideWhenUsed/>
    <w:rsid w:val="00364CBD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4C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4CBD"/>
    <w:rPr>
      <w:rFonts w:ascii="Tahoma" w:hAnsi="Tahoma" w:cs="Tahoma"/>
      <w:sz w:val="16"/>
      <w:szCs w:val="16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B7C0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B7C08"/>
    <w:rPr>
      <w:b/>
      <w:bCs/>
      <w:sz w:val="20"/>
      <w:szCs w:val="20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9B4A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B4A3D"/>
    <w:rPr>
      <w:lang w:val="en-US"/>
    </w:rPr>
  </w:style>
  <w:style w:type="table" w:styleId="TableGrid">
    <w:name w:val="Table Grid"/>
    <w:basedOn w:val="TableNormal"/>
    <w:uiPriority w:val="59"/>
    <w:rsid w:val="004834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EasyID">
    <w:name w:val="EasyID"/>
    <w:basedOn w:val="DefaultParagraphFont"/>
    <w:rsid w:val="00616DE1"/>
    <w:rPr>
      <w:rFonts w:ascii="Calibri" w:eastAsia="Times New Roman" w:hAnsi="Calibri" w:cs="Times New Roman"/>
      <w:szCs w:val="20"/>
      <w:lang w:val="en-US" w:eastAsia="ko-KR" w:bidi="ar-SA"/>
    </w:rPr>
  </w:style>
  <w:style w:type="paragraph" w:styleId="Revision">
    <w:name w:val="Revision"/>
    <w:hidden/>
    <w:uiPriority w:val="99"/>
    <w:semiHidden/>
    <w:rsid w:val="00AD0027"/>
    <w:pPr>
      <w:spacing w:after="0" w:line="240" w:lineRule="auto"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25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16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65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48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52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04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65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chris.siorokos@mastercard.com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4975608F.dotm</Template>
  <TotalTime>0</TotalTime>
  <Pages>3</Pages>
  <Words>403</Words>
  <Characters>2377</Characters>
  <Application>Microsoft Office Word</Application>
  <DocSecurity>0</DocSecurity>
  <Lines>81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Reserve Bank of Australia</dc:creator>
  <cp:lastModifiedBy>Reserve Bank of Australia</cp:lastModifiedBy>
  <cp:revision>2</cp:revision>
  <dcterms:created xsi:type="dcterms:W3CDTF">2017-02-08T22:44:00Z</dcterms:created>
  <dcterms:modified xsi:type="dcterms:W3CDTF">2017-02-14T02:25:00Z</dcterms:modified>
</cp:coreProperties>
</file>